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pStyle w:val="7"/>
        <w:spacing w:before="0" w:beforeAutospacing="0" w:after="156" w:afterLines="50" w:afterAutospacing="0" w:line="560" w:lineRule="exact"/>
        <w:jc w:val="center"/>
        <w:rPr>
          <w:rFonts w:ascii="方正小标宋简体" w:eastAsia="方正小标宋简体"/>
          <w:kern w:val="2"/>
          <w:sz w:val="32"/>
          <w:szCs w:val="32"/>
        </w:rPr>
      </w:pPr>
      <w:r>
        <w:rPr>
          <w:rFonts w:hint="eastAsia" w:ascii="方正小标宋简体" w:eastAsia="方正小标宋简体"/>
          <w:kern w:val="2"/>
          <w:sz w:val="32"/>
          <w:szCs w:val="32"/>
        </w:rPr>
        <w:t>空港新城2021年公办义务教育学校招生入学片区划分方案</w:t>
      </w:r>
    </w:p>
    <w:tbl>
      <w:tblPr>
        <w:tblStyle w:val="8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856"/>
        <w:gridCol w:w="4667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学区、校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学校名称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片区范围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招生咨询电话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11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北杜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学区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幸福里小学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底张办辖区内除</w:t>
            </w:r>
            <w:r>
              <w:rPr>
                <w:rFonts w:hint="eastAsia" w:ascii="宋体" w:hAnsi="宋体"/>
                <w:bCs/>
                <w:szCs w:val="21"/>
              </w:rPr>
              <w:t>眭村、陈家村、陈马村、王村、顺陵村、殷付村之外的区域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029-38031133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18220053828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眭村小学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眭村、陈家村、陈马村、王村、顺陵村、殷付村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18089194195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空港花园小学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空港花园小区、大石头村、边方村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18992073710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13892083424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北杜中心小学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北杜村(东村、南村、西村、后村）、南杜村、程家村一组和二组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029-33113700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15991096389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11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太平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中心校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太平中心小学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庙店村、西留村、寨头村、魏村、程家村</w:t>
            </w:r>
            <w:r>
              <w:rPr>
                <w:rFonts w:hint="eastAsia" w:ascii="宋体" w:hAnsi="宋体"/>
                <w:szCs w:val="21"/>
                <w:lang w:eastAsia="zh-CN"/>
              </w:rPr>
              <w:t>（除</w:t>
            </w:r>
            <w:r>
              <w:rPr>
                <w:rFonts w:hint="eastAsia" w:ascii="宋体" w:hAnsi="宋体"/>
                <w:szCs w:val="21"/>
              </w:rPr>
              <w:t>一组和二组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13659107624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西寨小学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杈杨村（含西寨村、崔师村）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13891069747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骆村小学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骆村</w:t>
            </w:r>
            <w:bookmarkStart w:id="0" w:name="_GoBack"/>
            <w:bookmarkEnd w:id="0"/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18992003989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18089170422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开堡小学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</w:pPr>
            <w:r>
              <w:rPr>
                <w:rFonts w:hint="eastAsia"/>
              </w:rPr>
              <w:t>王里堡村（含开堡村）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18291075912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张阁小学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张阁村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13572762065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孙家小学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孙家村、枣坪村（含牛杨村、东临泾村）、太平堡村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13772581936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柳村小学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柳村、竹范村、石刘村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13891020500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陈贠湾小学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陈贠湾村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13891499915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阳光里小学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空港阳光里小区、北朱村、西刘村、齐村、龙岩村、杨家寨村、南朱刘村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15091800674</w:t>
            </w:r>
          </w:p>
          <w:p>
            <w:pPr>
              <w:pStyle w:val="2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15929815590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晋公庙中学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底张办辖区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15667122013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15686118198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北杜中学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北杜办辖区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029-33115583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太平中学</w:t>
            </w:r>
          </w:p>
        </w:tc>
        <w:tc>
          <w:tcPr>
            <w:tcW w:w="466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太平镇辖区</w:t>
            </w:r>
          </w:p>
        </w:tc>
        <w:tc>
          <w:tcPr>
            <w:tcW w:w="1763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13891484237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13098101421</w:t>
            </w:r>
          </w:p>
        </w:tc>
      </w:tr>
    </w:tbl>
    <w:p>
      <w:pPr>
        <w:pStyle w:val="7"/>
        <w:spacing w:before="156" w:beforeLines="50" w:beforeAutospacing="0" w:after="0" w:afterAutospacing="0" w:line="0" w:lineRule="atLeast"/>
        <w:rPr>
          <w:rFonts w:ascii="仿宋_GB2312" w:hAnsi="仿宋_GB2312" w:eastAsia="仿宋_GB2312" w:cs="仿宋_GB2312"/>
          <w:b/>
          <w:bCs/>
          <w:sz w:val="22"/>
          <w:szCs w:val="22"/>
        </w:rPr>
      </w:pPr>
      <w:r>
        <w:rPr>
          <w:rFonts w:hint="eastAsia" w:ascii="仿宋_GB2312" w:hAnsi="仿宋_GB2312" w:eastAsia="仿宋_GB2312" w:cs="仿宋_GB2312"/>
          <w:b/>
          <w:bCs/>
          <w:sz w:val="22"/>
          <w:szCs w:val="22"/>
        </w:rPr>
        <w:t>备注：1.居民小区的适龄儿童、少年和该小区用地所属自然村的适龄儿童、少年属于同一片区。2.空港辖区拆迁群众适龄子女，以其在空港辖区实际居住地所属片区为准，到对应公办学校进行入学信息审核。</w:t>
      </w:r>
    </w:p>
    <w:p>
      <w:pPr>
        <w:pStyle w:val="2"/>
        <w:rPr>
          <w:rFonts w:hint="eastAsia"/>
          <w:sz w:val="24"/>
          <w:szCs w:val="16"/>
        </w:rPr>
      </w:pPr>
    </w:p>
    <w:sectPr>
      <w:footerReference r:id="rId3" w:type="default"/>
      <w:pgSz w:w="11906" w:h="16838"/>
      <w:pgMar w:top="2098" w:right="1474" w:bottom="1984" w:left="1587" w:header="340" w:footer="454" w:gutter="0"/>
      <w:paperSrc w:first="7" w:other="7"/>
      <w:pgNumType w:fmt="numberInDash" w:start="2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662"/>
    <w:rsid w:val="000010E0"/>
    <w:rsid w:val="00062219"/>
    <w:rsid w:val="000803D1"/>
    <w:rsid w:val="000837DD"/>
    <w:rsid w:val="00084B24"/>
    <w:rsid w:val="00091498"/>
    <w:rsid w:val="00095501"/>
    <w:rsid w:val="000A1B2D"/>
    <w:rsid w:val="000A2AD6"/>
    <w:rsid w:val="000C3991"/>
    <w:rsid w:val="000C4D2B"/>
    <w:rsid w:val="000D2BC8"/>
    <w:rsid w:val="000E3B1E"/>
    <w:rsid w:val="000E41D0"/>
    <w:rsid w:val="000E4260"/>
    <w:rsid w:val="000F746C"/>
    <w:rsid w:val="0010092D"/>
    <w:rsid w:val="00123BF1"/>
    <w:rsid w:val="00125895"/>
    <w:rsid w:val="001363C9"/>
    <w:rsid w:val="0013785F"/>
    <w:rsid w:val="001939C7"/>
    <w:rsid w:val="001B3E28"/>
    <w:rsid w:val="001E4DF2"/>
    <w:rsid w:val="001F12A8"/>
    <w:rsid w:val="001F7E6C"/>
    <w:rsid w:val="002051E9"/>
    <w:rsid w:val="0020592A"/>
    <w:rsid w:val="00216857"/>
    <w:rsid w:val="00227FAD"/>
    <w:rsid w:val="00232763"/>
    <w:rsid w:val="002355A8"/>
    <w:rsid w:val="00250662"/>
    <w:rsid w:val="00251A45"/>
    <w:rsid w:val="002567B4"/>
    <w:rsid w:val="00264729"/>
    <w:rsid w:val="002B15F8"/>
    <w:rsid w:val="002E4244"/>
    <w:rsid w:val="002F4655"/>
    <w:rsid w:val="002F5296"/>
    <w:rsid w:val="003062AD"/>
    <w:rsid w:val="00310093"/>
    <w:rsid w:val="0031221C"/>
    <w:rsid w:val="00316F6F"/>
    <w:rsid w:val="00346876"/>
    <w:rsid w:val="00352259"/>
    <w:rsid w:val="00353047"/>
    <w:rsid w:val="003544A8"/>
    <w:rsid w:val="00357E1A"/>
    <w:rsid w:val="00360A6D"/>
    <w:rsid w:val="003730BC"/>
    <w:rsid w:val="0038203D"/>
    <w:rsid w:val="003877A1"/>
    <w:rsid w:val="003929D0"/>
    <w:rsid w:val="003957AF"/>
    <w:rsid w:val="003C4ADA"/>
    <w:rsid w:val="003D641E"/>
    <w:rsid w:val="00402EC2"/>
    <w:rsid w:val="004215FA"/>
    <w:rsid w:val="004223BE"/>
    <w:rsid w:val="00426934"/>
    <w:rsid w:val="0043613A"/>
    <w:rsid w:val="00456306"/>
    <w:rsid w:val="00463697"/>
    <w:rsid w:val="00490240"/>
    <w:rsid w:val="0049084C"/>
    <w:rsid w:val="0049584F"/>
    <w:rsid w:val="004A5D68"/>
    <w:rsid w:val="004C7AFD"/>
    <w:rsid w:val="004D0D1F"/>
    <w:rsid w:val="004D25E0"/>
    <w:rsid w:val="004D67A1"/>
    <w:rsid w:val="00506819"/>
    <w:rsid w:val="00513B1F"/>
    <w:rsid w:val="00514F30"/>
    <w:rsid w:val="00517E4B"/>
    <w:rsid w:val="00533141"/>
    <w:rsid w:val="00540FDE"/>
    <w:rsid w:val="005461CA"/>
    <w:rsid w:val="00556283"/>
    <w:rsid w:val="005844D6"/>
    <w:rsid w:val="005D1C54"/>
    <w:rsid w:val="005D27F8"/>
    <w:rsid w:val="006038D0"/>
    <w:rsid w:val="006053C2"/>
    <w:rsid w:val="00620B92"/>
    <w:rsid w:val="00623DEF"/>
    <w:rsid w:val="006267B8"/>
    <w:rsid w:val="00651056"/>
    <w:rsid w:val="00657418"/>
    <w:rsid w:val="00662B37"/>
    <w:rsid w:val="0067379F"/>
    <w:rsid w:val="006841D7"/>
    <w:rsid w:val="006B24DB"/>
    <w:rsid w:val="006C7F93"/>
    <w:rsid w:val="006D7533"/>
    <w:rsid w:val="00716D6E"/>
    <w:rsid w:val="00731799"/>
    <w:rsid w:val="007405F3"/>
    <w:rsid w:val="00746E0F"/>
    <w:rsid w:val="00756569"/>
    <w:rsid w:val="00761D89"/>
    <w:rsid w:val="00781FF3"/>
    <w:rsid w:val="00791527"/>
    <w:rsid w:val="007A3CCA"/>
    <w:rsid w:val="007A5869"/>
    <w:rsid w:val="007B64BC"/>
    <w:rsid w:val="007D5C43"/>
    <w:rsid w:val="007E5DE9"/>
    <w:rsid w:val="007F0B2C"/>
    <w:rsid w:val="007F1974"/>
    <w:rsid w:val="00806525"/>
    <w:rsid w:val="00822941"/>
    <w:rsid w:val="008251D2"/>
    <w:rsid w:val="00857776"/>
    <w:rsid w:val="00867F16"/>
    <w:rsid w:val="00874423"/>
    <w:rsid w:val="008758AD"/>
    <w:rsid w:val="0087752B"/>
    <w:rsid w:val="0089257E"/>
    <w:rsid w:val="008B4C5D"/>
    <w:rsid w:val="008C2A49"/>
    <w:rsid w:val="008C2CE2"/>
    <w:rsid w:val="008C566B"/>
    <w:rsid w:val="008D2693"/>
    <w:rsid w:val="008E44DC"/>
    <w:rsid w:val="009006F7"/>
    <w:rsid w:val="009011CC"/>
    <w:rsid w:val="00901909"/>
    <w:rsid w:val="00950497"/>
    <w:rsid w:val="009670BB"/>
    <w:rsid w:val="0099612A"/>
    <w:rsid w:val="00997D4E"/>
    <w:rsid w:val="009E327F"/>
    <w:rsid w:val="009E5FD1"/>
    <w:rsid w:val="009F564A"/>
    <w:rsid w:val="00A10354"/>
    <w:rsid w:val="00A1584D"/>
    <w:rsid w:val="00A1649D"/>
    <w:rsid w:val="00A52427"/>
    <w:rsid w:val="00A60BF5"/>
    <w:rsid w:val="00A6500A"/>
    <w:rsid w:val="00A65CA2"/>
    <w:rsid w:val="00A77FC0"/>
    <w:rsid w:val="00A90F7B"/>
    <w:rsid w:val="00A92DAC"/>
    <w:rsid w:val="00A974C3"/>
    <w:rsid w:val="00AC558B"/>
    <w:rsid w:val="00AD6306"/>
    <w:rsid w:val="00AE1329"/>
    <w:rsid w:val="00B245D4"/>
    <w:rsid w:val="00B33F61"/>
    <w:rsid w:val="00B47B0E"/>
    <w:rsid w:val="00B74E21"/>
    <w:rsid w:val="00B773FB"/>
    <w:rsid w:val="00BD647A"/>
    <w:rsid w:val="00C73475"/>
    <w:rsid w:val="00C95510"/>
    <w:rsid w:val="00CA1CA4"/>
    <w:rsid w:val="00CA7567"/>
    <w:rsid w:val="00CB17A0"/>
    <w:rsid w:val="00CB7334"/>
    <w:rsid w:val="00CC16A0"/>
    <w:rsid w:val="00CD3680"/>
    <w:rsid w:val="00CF7CF9"/>
    <w:rsid w:val="00D03220"/>
    <w:rsid w:val="00D4114A"/>
    <w:rsid w:val="00D63499"/>
    <w:rsid w:val="00D9574A"/>
    <w:rsid w:val="00D97B7F"/>
    <w:rsid w:val="00DB6006"/>
    <w:rsid w:val="00DB680F"/>
    <w:rsid w:val="00DC445A"/>
    <w:rsid w:val="00DE1BA8"/>
    <w:rsid w:val="00DE1C51"/>
    <w:rsid w:val="00DE316F"/>
    <w:rsid w:val="00DE346A"/>
    <w:rsid w:val="00DF5253"/>
    <w:rsid w:val="00E07D11"/>
    <w:rsid w:val="00E117B6"/>
    <w:rsid w:val="00E171CF"/>
    <w:rsid w:val="00E26F21"/>
    <w:rsid w:val="00E40B97"/>
    <w:rsid w:val="00E40BA7"/>
    <w:rsid w:val="00E77180"/>
    <w:rsid w:val="00E86A13"/>
    <w:rsid w:val="00E87828"/>
    <w:rsid w:val="00E93713"/>
    <w:rsid w:val="00EB3947"/>
    <w:rsid w:val="00ED7399"/>
    <w:rsid w:val="00EF601F"/>
    <w:rsid w:val="00F07FF1"/>
    <w:rsid w:val="00F2011D"/>
    <w:rsid w:val="00F213C0"/>
    <w:rsid w:val="00F62ED0"/>
    <w:rsid w:val="00F74441"/>
    <w:rsid w:val="00F81ACC"/>
    <w:rsid w:val="00F8302F"/>
    <w:rsid w:val="00F94997"/>
    <w:rsid w:val="00F94A32"/>
    <w:rsid w:val="00F9508F"/>
    <w:rsid w:val="00FB2E61"/>
    <w:rsid w:val="00FD64C9"/>
    <w:rsid w:val="00FE1CE4"/>
    <w:rsid w:val="01A43427"/>
    <w:rsid w:val="01D9492D"/>
    <w:rsid w:val="02AE6FE2"/>
    <w:rsid w:val="03457261"/>
    <w:rsid w:val="03582A4E"/>
    <w:rsid w:val="04212DB5"/>
    <w:rsid w:val="054E5D06"/>
    <w:rsid w:val="06070D2D"/>
    <w:rsid w:val="06AA3CEE"/>
    <w:rsid w:val="07D45A6A"/>
    <w:rsid w:val="07F51CE8"/>
    <w:rsid w:val="08C665EF"/>
    <w:rsid w:val="0974257A"/>
    <w:rsid w:val="099B01A2"/>
    <w:rsid w:val="0A133F45"/>
    <w:rsid w:val="0A3F0637"/>
    <w:rsid w:val="0B5C0BCD"/>
    <w:rsid w:val="0CD61F2A"/>
    <w:rsid w:val="0CE9148A"/>
    <w:rsid w:val="0CF77A39"/>
    <w:rsid w:val="0D654522"/>
    <w:rsid w:val="0EEF3B2A"/>
    <w:rsid w:val="0F5E3B42"/>
    <w:rsid w:val="0F7D5544"/>
    <w:rsid w:val="0FA579F3"/>
    <w:rsid w:val="104C3833"/>
    <w:rsid w:val="11252E9F"/>
    <w:rsid w:val="11BF21DD"/>
    <w:rsid w:val="11F61D1A"/>
    <w:rsid w:val="12597A01"/>
    <w:rsid w:val="12F11DDB"/>
    <w:rsid w:val="13E0221B"/>
    <w:rsid w:val="14695C72"/>
    <w:rsid w:val="14F00C5E"/>
    <w:rsid w:val="15EB7DCB"/>
    <w:rsid w:val="1638450D"/>
    <w:rsid w:val="18A76113"/>
    <w:rsid w:val="18AB2509"/>
    <w:rsid w:val="19464E6F"/>
    <w:rsid w:val="1B920F12"/>
    <w:rsid w:val="1EE4305D"/>
    <w:rsid w:val="20AC49D5"/>
    <w:rsid w:val="20D302D3"/>
    <w:rsid w:val="21001E2E"/>
    <w:rsid w:val="21974E40"/>
    <w:rsid w:val="265F24FA"/>
    <w:rsid w:val="269C7D03"/>
    <w:rsid w:val="27D25D8A"/>
    <w:rsid w:val="27F832F5"/>
    <w:rsid w:val="29361A6E"/>
    <w:rsid w:val="2AAC498A"/>
    <w:rsid w:val="2C5914E4"/>
    <w:rsid w:val="2E0B3C91"/>
    <w:rsid w:val="2F721B6D"/>
    <w:rsid w:val="30124B38"/>
    <w:rsid w:val="32907E3D"/>
    <w:rsid w:val="33DB5919"/>
    <w:rsid w:val="34504A3B"/>
    <w:rsid w:val="34F22914"/>
    <w:rsid w:val="358A39FB"/>
    <w:rsid w:val="35D5054E"/>
    <w:rsid w:val="36943A96"/>
    <w:rsid w:val="376D54D5"/>
    <w:rsid w:val="38B259BC"/>
    <w:rsid w:val="39360837"/>
    <w:rsid w:val="39AA74D7"/>
    <w:rsid w:val="3AD10FEC"/>
    <w:rsid w:val="3AD870BC"/>
    <w:rsid w:val="3BC91BDA"/>
    <w:rsid w:val="3BD90EB2"/>
    <w:rsid w:val="3BE368E9"/>
    <w:rsid w:val="3D4D6166"/>
    <w:rsid w:val="3D7C103C"/>
    <w:rsid w:val="3F0825A9"/>
    <w:rsid w:val="406F642C"/>
    <w:rsid w:val="40E40F3D"/>
    <w:rsid w:val="413C6A52"/>
    <w:rsid w:val="41A30E27"/>
    <w:rsid w:val="42442C36"/>
    <w:rsid w:val="44AA0067"/>
    <w:rsid w:val="45B13F4A"/>
    <w:rsid w:val="45F44CB8"/>
    <w:rsid w:val="46934199"/>
    <w:rsid w:val="46F00617"/>
    <w:rsid w:val="471B42CA"/>
    <w:rsid w:val="47A84D7D"/>
    <w:rsid w:val="47BB2E17"/>
    <w:rsid w:val="47E17356"/>
    <w:rsid w:val="4A854134"/>
    <w:rsid w:val="4A9A15A2"/>
    <w:rsid w:val="4B554798"/>
    <w:rsid w:val="4BA205F2"/>
    <w:rsid w:val="4C4F327B"/>
    <w:rsid w:val="4C6A5290"/>
    <w:rsid w:val="4CA47F39"/>
    <w:rsid w:val="4CD05410"/>
    <w:rsid w:val="4F5F0A27"/>
    <w:rsid w:val="526568B5"/>
    <w:rsid w:val="5326047F"/>
    <w:rsid w:val="55AD5DC8"/>
    <w:rsid w:val="56D24201"/>
    <w:rsid w:val="57E43C5D"/>
    <w:rsid w:val="58337FCF"/>
    <w:rsid w:val="593F760C"/>
    <w:rsid w:val="5B36226E"/>
    <w:rsid w:val="5B5417A9"/>
    <w:rsid w:val="5C871856"/>
    <w:rsid w:val="5CF72C12"/>
    <w:rsid w:val="5D8B3AD0"/>
    <w:rsid w:val="60624492"/>
    <w:rsid w:val="609760FA"/>
    <w:rsid w:val="63B31B63"/>
    <w:rsid w:val="63F22C91"/>
    <w:rsid w:val="642949BA"/>
    <w:rsid w:val="656E50D2"/>
    <w:rsid w:val="672A1C9F"/>
    <w:rsid w:val="67942F40"/>
    <w:rsid w:val="68064030"/>
    <w:rsid w:val="68C04430"/>
    <w:rsid w:val="6B4347DD"/>
    <w:rsid w:val="6CA75C30"/>
    <w:rsid w:val="70B2138F"/>
    <w:rsid w:val="72BA1046"/>
    <w:rsid w:val="7490028F"/>
    <w:rsid w:val="78072F1A"/>
    <w:rsid w:val="78525420"/>
    <w:rsid w:val="78603C7D"/>
    <w:rsid w:val="78CF4D5F"/>
    <w:rsid w:val="797267B8"/>
    <w:rsid w:val="7AC167DE"/>
    <w:rsid w:val="7B030DFD"/>
    <w:rsid w:val="7B8224BD"/>
    <w:rsid w:val="7CAA4EAA"/>
    <w:rsid w:val="7DEE1A14"/>
    <w:rsid w:val="7EF661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  <w:szCs w:val="20"/>
    </w:rPr>
  </w:style>
  <w:style w:type="paragraph" w:styleId="3">
    <w:name w:val="Date"/>
    <w:basedOn w:val="1"/>
    <w:next w:val="1"/>
    <w:link w:val="18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  <w:rPr>
      <w:rFonts w:ascii="仿宋_GB2312" w:eastAsia="仿宋_GB2312"/>
      <w:b/>
      <w:szCs w:val="32"/>
    </w:rPr>
  </w:style>
  <w:style w:type="character" w:styleId="13">
    <w:name w:val="FollowedHyperlink"/>
    <w:basedOn w:val="10"/>
    <w:unhideWhenUsed/>
    <w:qFormat/>
    <w:uiPriority w:val="0"/>
    <w:rPr>
      <w:color w:val="333333"/>
      <w:u w:val="none"/>
    </w:rPr>
  </w:style>
  <w:style w:type="character" w:styleId="14">
    <w:name w:val="Hyperlink"/>
    <w:basedOn w:val="10"/>
    <w:unhideWhenUsed/>
    <w:qFormat/>
    <w:uiPriority w:val="0"/>
    <w:rPr>
      <w:rFonts w:ascii="仿宋_GB2312" w:eastAsia="仿宋_GB2312"/>
      <w:b/>
      <w:color w:val="0000FF"/>
      <w:szCs w:val="32"/>
      <w:u w:val="single"/>
    </w:rPr>
  </w:style>
  <w:style w:type="character" w:customStyle="1" w:styleId="15">
    <w:name w:val="页脚 Char"/>
    <w:link w:val="5"/>
    <w:qFormat/>
    <w:uiPriority w:val="99"/>
    <w:rPr>
      <w:rFonts w:ascii="仿宋_GB2312" w:eastAsia="仿宋_GB2312"/>
      <w:b/>
      <w:kern w:val="2"/>
      <w:sz w:val="18"/>
      <w:szCs w:val="18"/>
    </w:rPr>
  </w:style>
  <w:style w:type="character" w:customStyle="1" w:styleId="16">
    <w:name w:val="页眉 Char"/>
    <w:link w:val="6"/>
    <w:qFormat/>
    <w:uiPriority w:val="0"/>
    <w:rPr>
      <w:rFonts w:ascii="仿宋_GB2312" w:eastAsia="仿宋_GB2312"/>
      <w:b/>
      <w:kern w:val="2"/>
      <w:sz w:val="18"/>
      <w:szCs w:val="18"/>
    </w:rPr>
  </w:style>
  <w:style w:type="paragraph" w:customStyle="1" w:styleId="17">
    <w:name w:val="Char"/>
    <w:basedOn w:val="1"/>
    <w:qFormat/>
    <w:uiPriority w:val="0"/>
    <w:rPr>
      <w:rFonts w:ascii="仿宋_GB2312" w:eastAsia="仿宋_GB2312"/>
      <w:b/>
      <w:szCs w:val="32"/>
    </w:rPr>
  </w:style>
  <w:style w:type="character" w:customStyle="1" w:styleId="18">
    <w:name w:val="日期 Char"/>
    <w:link w:val="3"/>
    <w:qFormat/>
    <w:uiPriority w:val="0"/>
    <w:rPr>
      <w:rFonts w:ascii="仿宋_GB2312" w:eastAsia="仿宋_GB2312"/>
      <w:b/>
      <w:kern w:val="2"/>
      <w:sz w:val="21"/>
      <w:szCs w:val="24"/>
    </w:rPr>
  </w:style>
  <w:style w:type="paragraph" w:customStyle="1" w:styleId="19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tj"/>
    <w:basedOn w:val="10"/>
    <w:qFormat/>
    <w:uiPriority w:val="0"/>
    <w:rPr>
      <w:color w:val="FFFFFF"/>
      <w:sz w:val="21"/>
      <w:szCs w:val="21"/>
      <w:shd w:val="clear" w:color="auto" w:fill="348CEC"/>
    </w:rPr>
  </w:style>
  <w:style w:type="character" w:customStyle="1" w:styleId="22">
    <w:name w:val="origin"/>
    <w:basedOn w:val="10"/>
    <w:qFormat/>
    <w:uiPriority w:val="0"/>
  </w:style>
  <w:style w:type="character" w:customStyle="1" w:styleId="23">
    <w:name w:val="lb-left"/>
    <w:basedOn w:val="10"/>
    <w:qFormat/>
    <w:uiPriority w:val="0"/>
  </w:style>
  <w:style w:type="character" w:customStyle="1" w:styleId="24">
    <w:name w:val="lb-right"/>
    <w:basedOn w:val="10"/>
    <w:qFormat/>
    <w:uiPriority w:val="0"/>
  </w:style>
  <w:style w:type="character" w:customStyle="1" w:styleId="25">
    <w:name w:val="before3"/>
    <w:basedOn w:val="10"/>
    <w:qFormat/>
    <w:uiPriority w:val="0"/>
  </w:style>
  <w:style w:type="character" w:customStyle="1" w:styleId="26">
    <w:name w:val="search-kw2"/>
    <w:basedOn w:val="10"/>
    <w:qFormat/>
    <w:uiPriority w:val="0"/>
  </w:style>
  <w:style w:type="character" w:customStyle="1" w:styleId="27">
    <w:name w:val="bds_more"/>
    <w:basedOn w:val="10"/>
    <w:qFormat/>
    <w:uiPriority w:val="0"/>
  </w:style>
  <w:style w:type="character" w:customStyle="1" w:styleId="28">
    <w:name w:val="bds_nopic"/>
    <w:basedOn w:val="10"/>
    <w:qFormat/>
    <w:uiPriority w:val="0"/>
  </w:style>
  <w:style w:type="character" w:customStyle="1" w:styleId="29">
    <w:name w:val="bds_nopic1"/>
    <w:basedOn w:val="10"/>
    <w:qFormat/>
    <w:uiPriority w:val="0"/>
  </w:style>
  <w:style w:type="character" w:customStyle="1" w:styleId="30">
    <w:name w:val="bds_nopic2"/>
    <w:basedOn w:val="10"/>
    <w:qFormat/>
    <w:uiPriority w:val="0"/>
  </w:style>
  <w:style w:type="character" w:customStyle="1" w:styleId="31">
    <w:name w:val="bds_more1"/>
    <w:basedOn w:val="10"/>
    <w:qFormat/>
    <w:uiPriority w:val="0"/>
  </w:style>
  <w:style w:type="character" w:customStyle="1" w:styleId="32">
    <w:name w:val="bds_more2"/>
    <w:basedOn w:val="10"/>
    <w:qFormat/>
    <w:uiPriority w:val="0"/>
  </w:style>
  <w:style w:type="character" w:customStyle="1" w:styleId="33">
    <w:name w:val="NormalCharacter"/>
    <w:link w:val="34"/>
    <w:qFormat/>
    <w:uiPriority w:val="0"/>
    <w:rPr>
      <w:rFonts w:ascii="Tahoma" w:hAnsi="Tahoma" w:eastAsia="仿宋_GB2312"/>
      <w:spacing w:val="-2"/>
      <w:sz w:val="24"/>
      <w:szCs w:val="20"/>
    </w:rPr>
  </w:style>
  <w:style w:type="paragraph" w:customStyle="1" w:styleId="34">
    <w:name w:val="UserStyle_0"/>
    <w:basedOn w:val="1"/>
    <w:next w:val="1"/>
    <w:link w:val="33"/>
    <w:qFormat/>
    <w:uiPriority w:val="0"/>
    <w:pPr>
      <w:widowControl/>
      <w:textAlignment w:val="baseline"/>
    </w:pPr>
    <w:rPr>
      <w:rFonts w:ascii="Tahoma" w:hAnsi="Tahoma" w:eastAsia="仿宋_GB2312"/>
      <w:spacing w:val="-2"/>
      <w:sz w:val="24"/>
      <w:szCs w:val="20"/>
    </w:rPr>
  </w:style>
  <w:style w:type="paragraph" w:customStyle="1" w:styleId="35">
    <w:name w:val="Other|1"/>
    <w:basedOn w:val="1"/>
    <w:qFormat/>
    <w:uiPriority w:val="0"/>
    <w:pPr>
      <w:spacing w:line="386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WeChat%20Files\yonghengkaka001\Files\a&#19981;&#24102;&#25991;&#21495;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069E9-80EB-4CF3-9D64-00D8245B03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a不带文号公文.dot</Template>
  <Company>Lenovo (Beijing) Limited</Company>
  <Pages>1</Pages>
  <Words>1579</Words>
  <Characters>9001</Characters>
  <Lines>75</Lines>
  <Paragraphs>21</Paragraphs>
  <TotalTime>0</TotalTime>
  <ScaleCrop>false</ScaleCrop>
  <LinksUpToDate>false</LinksUpToDate>
  <CharactersWithSpaces>10559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2018-03-20T03:29:00Z</dcterms:created>
  <dc:creator>微软用户</dc:creator>
  <cp:lastModifiedBy>朱小懒</cp:lastModifiedBy>
  <cp:lastPrinted>2020-06-22T01:34:00Z</cp:lastPrinted>
  <dcterms:modified xsi:type="dcterms:W3CDTF">2021-05-24T01:05:23Z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8D153AD6FC754BCA8658CAACDDBF1628</vt:lpwstr>
  </property>
</Properties>
</file>